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CFA" w:rsidRDefault="00056C4A">
      <w:pPr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2130"/>
            <wp:effectExtent l="0" t="0" r="0" b="0"/>
            <wp:wrapNone/>
            <wp:docPr id="39" name="Picture 39" descr="Activity Sheet Roll and Draw Plant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ctivity Sheet Roll and Draw Plant Gam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margin">
                  <wp:posOffset>412115</wp:posOffset>
                </wp:positionH>
                <wp:positionV relativeFrom="page">
                  <wp:posOffset>1424940</wp:posOffset>
                </wp:positionV>
                <wp:extent cx="6738620" cy="638810"/>
                <wp:effectExtent l="2540" t="0" r="2540" b="31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8620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AF4" w:rsidRPr="00852AE9" w:rsidRDefault="00C75AF4" w:rsidP="00C75AF4">
                            <w:pPr>
                              <w:jc w:val="center"/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</w:pPr>
                            <w:r w:rsidRPr="00852AE9"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  <w:t>Insert aims and success criteria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.45pt;margin-top:112.2pt;width:530.6pt;height:50.3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YitQIAALk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" filled="f" stroked="f">
                <v:textbox>
                  <w:txbxContent>
                    <w:p w:rsidR="00C75AF4" w:rsidRPr="00852AE9" w:rsidRDefault="00C75AF4" w:rsidP="00C75AF4">
                      <w:pPr>
                        <w:jc w:val="center"/>
                        <w:rPr>
                          <w:rFonts w:ascii="SF Cartoonist Hand" w:hAnsi="SF Cartoonist Hand"/>
                          <w:sz w:val="28"/>
                          <w:szCs w:val="28"/>
                        </w:rPr>
                      </w:pPr>
                      <w:r w:rsidRPr="00852AE9">
                        <w:rPr>
                          <w:rFonts w:ascii="SF Cartoonist Hand" w:hAnsi="SF Cartoonist Hand"/>
                          <w:sz w:val="28"/>
                          <w:szCs w:val="28"/>
                        </w:rPr>
                        <w:t>Insert aims and success criteria here.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252CFA" w:rsidSect="00857EE7">
      <w:footerReference w:type="default" r:id="rId7"/>
      <w:pgSz w:w="11906" w:h="16838"/>
      <w:pgMar w:top="0" w:right="0" w:bottom="0" w:left="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3CFE" w:rsidRDefault="00633CFE" w:rsidP="00675691">
      <w:pPr>
        <w:spacing w:after="0" w:line="240" w:lineRule="auto"/>
      </w:pPr>
      <w:r>
        <w:separator/>
      </w:r>
    </w:p>
  </w:endnote>
  <w:endnote w:type="continuationSeparator" w:id="0">
    <w:p w:rsidR="00633CFE" w:rsidRDefault="00633CFE" w:rsidP="00675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3477500-AA9A-43CF-8C9D-0B888CC1C3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F Cartoonist Hand">
    <w:altName w:val="Franklin Gothic Medium Cond"/>
    <w:charset w:val="00"/>
    <w:family w:val="auto"/>
    <w:pitch w:val="variable"/>
    <w:sig w:usb0="00000001" w:usb1="00000000" w:usb2="00000000" w:usb3="00000000" w:csb0="00000011" w:csb1="00000000"/>
    <w:embedRegular r:id="rId2" w:fontKey="{09EC7752-B56B-41B2-B538-FF128CCABAF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B04CD463-6EAC-4FC8-A671-67C773536B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691" w:rsidRDefault="00675691">
    <w:pPr>
      <w:pStyle w:val="Footer"/>
    </w:pPr>
  </w:p>
  <w:p w:rsidR="00675691" w:rsidRDefault="0067569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3CFE" w:rsidRDefault="00633CFE" w:rsidP="00675691">
      <w:pPr>
        <w:spacing w:after="0" w:line="240" w:lineRule="auto"/>
      </w:pPr>
      <w:r>
        <w:separator/>
      </w:r>
    </w:p>
  </w:footnote>
  <w:footnote w:type="continuationSeparator" w:id="0">
    <w:p w:rsidR="00633CFE" w:rsidRDefault="00633CFE" w:rsidP="006756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456"/>
    <w:rsid w:val="0004616C"/>
    <w:rsid w:val="00056C4A"/>
    <w:rsid w:val="00071F61"/>
    <w:rsid w:val="00085BAA"/>
    <w:rsid w:val="00185607"/>
    <w:rsid w:val="00252CFA"/>
    <w:rsid w:val="002B07BE"/>
    <w:rsid w:val="0038638A"/>
    <w:rsid w:val="004324C5"/>
    <w:rsid w:val="00633CFE"/>
    <w:rsid w:val="00666D96"/>
    <w:rsid w:val="00675691"/>
    <w:rsid w:val="00686B4E"/>
    <w:rsid w:val="006D4170"/>
    <w:rsid w:val="00786BF5"/>
    <w:rsid w:val="007D1532"/>
    <w:rsid w:val="00852AE9"/>
    <w:rsid w:val="00857EE7"/>
    <w:rsid w:val="00A07FE4"/>
    <w:rsid w:val="00AA4D77"/>
    <w:rsid w:val="00AD251D"/>
    <w:rsid w:val="00B746F2"/>
    <w:rsid w:val="00C75AF4"/>
    <w:rsid w:val="00CA125E"/>
    <w:rsid w:val="00CA4456"/>
    <w:rsid w:val="00DA1026"/>
    <w:rsid w:val="00DC288B"/>
    <w:rsid w:val="00E14F96"/>
    <w:rsid w:val="00E41BDD"/>
    <w:rsid w:val="00ED5684"/>
    <w:rsid w:val="00F32A0A"/>
    <w:rsid w:val="00F56E7C"/>
    <w:rsid w:val="00FC3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8475AB23-3EE8-4067-AD66-05FA013AB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569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7569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7569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7569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FCBF109B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Minako Douglas</cp:lastModifiedBy>
  <cp:revision>2</cp:revision>
  <dcterms:created xsi:type="dcterms:W3CDTF">2020-03-19T13:59:00Z</dcterms:created>
  <dcterms:modified xsi:type="dcterms:W3CDTF">2020-03-19T13:59:00Z</dcterms:modified>
</cp:coreProperties>
</file>