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BFF" w:rsidRDefault="00E05AAC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1257300</wp:posOffset>
                </wp:positionV>
                <wp:extent cx="3023870" cy="46926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7F54" w:rsidRPr="001D7F54" w:rsidRDefault="001D7F54" w:rsidP="001D7F54">
                            <w:pPr>
                              <w:jc w:val="center"/>
                              <w:rPr>
                                <w:rFonts w:ascii="SF Cartoonist Hand" w:hAnsi="SF Cartoonist Hand"/>
                                <w:sz w:val="36"/>
                                <w:szCs w:val="36"/>
                              </w:rPr>
                            </w:pPr>
                            <w:r w:rsidRPr="001D7F54">
                              <w:rPr>
                                <w:rFonts w:ascii="SF Cartoonist Hand" w:hAnsi="SF Cartoonist Hand"/>
                                <w:sz w:val="36"/>
                                <w:szCs w:val="36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8.5pt;margin-top:99pt;width:238.1pt;height:36.95pt;z-index:251657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RXGswIAALk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" filled="f" stroked="f">
                <v:textbox style="mso-fit-shape-to-text:t">
                  <w:txbxContent>
                    <w:p w:rsidR="001D7F54" w:rsidRPr="001D7F54" w:rsidRDefault="001D7F54" w:rsidP="001D7F54">
                      <w:pPr>
                        <w:jc w:val="center"/>
                        <w:rPr>
                          <w:rFonts w:ascii="SF Cartoonist Hand" w:hAnsi="SF Cartoonist Hand"/>
                          <w:sz w:val="36"/>
                          <w:szCs w:val="36"/>
                        </w:rPr>
                      </w:pPr>
                      <w:r w:rsidRPr="001D7F54">
                        <w:rPr>
                          <w:rFonts w:ascii="SF Cartoonist Hand" w:hAnsi="SF Cartoonist Hand"/>
                          <w:sz w:val="36"/>
                          <w:szCs w:val="36"/>
                        </w:rPr>
                        <w:t>Insert 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7562850" cy="10696575"/>
            <wp:effectExtent l="0" t="0" r="0" b="0"/>
            <wp:docPr id="1" name="Picture 1" descr="Sound Surv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nd Surve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BFF" w:rsidSect="001D7F5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BF8A52-EFBD-47C3-9811-21CDCC031B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2" w:fontKey="{51E4369F-4D80-4850-9A31-CC74ECDAAB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848594C-40AE-49BD-8811-CDE92256D4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F54"/>
    <w:rsid w:val="001D7F54"/>
    <w:rsid w:val="00816D9F"/>
    <w:rsid w:val="00E05AAC"/>
    <w:rsid w:val="00F2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2ECE65D2-0D19-411C-8166-36C11F1BE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FCF37D9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Seaton</dc:creator>
  <cp:keywords/>
  <dc:description/>
  <cp:lastModifiedBy>Minako Douglas</cp:lastModifiedBy>
  <cp:revision>2</cp:revision>
  <dcterms:created xsi:type="dcterms:W3CDTF">2020-03-17T14:01:00Z</dcterms:created>
  <dcterms:modified xsi:type="dcterms:W3CDTF">2020-03-17T14:01:00Z</dcterms:modified>
</cp:coreProperties>
</file>